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E2D27" w14:textId="77777777" w:rsidR="00A90570" w:rsidRDefault="00A90570" w:rsidP="00A90570">
      <w:pPr>
        <w:spacing w:line="480" w:lineRule="auto"/>
        <w:jc w:val="both"/>
        <w:rPr>
          <w:sz w:val="28"/>
          <w:szCs w:val="28"/>
        </w:rPr>
      </w:pPr>
    </w:p>
    <w:p w14:paraId="5BEB7E86" w14:textId="6DF19862" w:rsidR="00A90570" w:rsidRDefault="00A90570" w:rsidP="00A90570">
      <w:pPr>
        <w:spacing w:line="480" w:lineRule="auto"/>
        <w:jc w:val="both"/>
        <w:rPr>
          <w:sz w:val="28"/>
          <w:szCs w:val="28"/>
        </w:rPr>
      </w:pPr>
      <w:r w:rsidRPr="00C26075">
        <w:rPr>
          <w:sz w:val="28"/>
          <w:szCs w:val="28"/>
        </w:rPr>
        <w:t>Si certifica che in data odierna dalle ore ____ alle ore ____ il/</w:t>
      </w:r>
      <w:smartTag w:uri="urn:schemas-microsoft-com:office:smarttags" w:element="PersonName">
        <w:smartTagPr>
          <w:attr w:name="ProductID" w:val="la Sig."/>
        </w:smartTagPr>
        <w:r w:rsidRPr="00C26075">
          <w:rPr>
            <w:sz w:val="28"/>
            <w:szCs w:val="28"/>
          </w:rPr>
          <w:t>la Sig.</w:t>
        </w:r>
      </w:smartTag>
      <w:r w:rsidRPr="00C26075">
        <w:rPr>
          <w:sz w:val="28"/>
          <w:szCs w:val="28"/>
        </w:rPr>
        <w:t xml:space="preserve"> ____</w:t>
      </w:r>
      <w:r>
        <w:rPr>
          <w:sz w:val="28"/>
          <w:szCs w:val="28"/>
        </w:rPr>
        <w:t>__________________</w:t>
      </w:r>
      <w:r w:rsidRPr="00C26075">
        <w:rPr>
          <w:sz w:val="28"/>
          <w:szCs w:val="28"/>
        </w:rPr>
        <w:t xml:space="preserve">__________________ </w:t>
      </w:r>
      <w:r>
        <w:rPr>
          <w:sz w:val="28"/>
          <w:szCs w:val="28"/>
        </w:rPr>
        <w:t xml:space="preserve"> </w:t>
      </w:r>
      <w:r w:rsidRPr="00C26075">
        <w:rPr>
          <w:sz w:val="28"/>
          <w:szCs w:val="28"/>
        </w:rPr>
        <w:t xml:space="preserve">ha </w:t>
      </w:r>
      <w:r>
        <w:rPr>
          <w:sz w:val="28"/>
          <w:szCs w:val="28"/>
        </w:rPr>
        <w:t>partecipato alla seguente attività presso questa struttura:</w:t>
      </w:r>
    </w:p>
    <w:p w14:paraId="1B023B34" w14:textId="77777777" w:rsidR="00A90570" w:rsidRDefault="00A90570" w:rsidP="00A90570">
      <w:pPr>
        <w:pStyle w:val="Paragrafoelenco"/>
        <w:spacing w:line="480" w:lineRule="auto"/>
        <w:jc w:val="both"/>
      </w:pPr>
    </w:p>
    <w:p w14:paraId="6B6CA15E" w14:textId="3FA6018F" w:rsidR="00A90570" w:rsidRPr="00A90570" w:rsidRDefault="00A90570" w:rsidP="00A90570">
      <w:pPr>
        <w:pStyle w:val="Paragrafoelenco"/>
        <w:numPr>
          <w:ilvl w:val="0"/>
          <w:numId w:val="2"/>
        </w:numPr>
        <w:spacing w:line="480" w:lineRule="auto"/>
        <w:jc w:val="both"/>
        <w:rPr>
          <w:sz w:val="26"/>
          <w:szCs w:val="26"/>
        </w:rPr>
      </w:pPr>
      <w:r w:rsidRPr="00A90570">
        <w:rPr>
          <w:sz w:val="26"/>
          <w:szCs w:val="26"/>
        </w:rPr>
        <w:t>Esame ________________________________________________</w:t>
      </w:r>
    </w:p>
    <w:p w14:paraId="0EBAE1E3" w14:textId="55EBEC0F" w:rsidR="00A90570" w:rsidRPr="00A90570" w:rsidRDefault="00A90570" w:rsidP="00A90570">
      <w:pPr>
        <w:pStyle w:val="Paragrafoelenco"/>
        <w:numPr>
          <w:ilvl w:val="0"/>
          <w:numId w:val="2"/>
        </w:numPr>
        <w:spacing w:line="480" w:lineRule="auto"/>
        <w:jc w:val="both"/>
        <w:rPr>
          <w:sz w:val="26"/>
          <w:szCs w:val="26"/>
        </w:rPr>
      </w:pPr>
      <w:r w:rsidRPr="00A90570">
        <w:rPr>
          <w:sz w:val="26"/>
          <w:szCs w:val="26"/>
        </w:rPr>
        <w:t>Lezione_______________________________________________</w:t>
      </w:r>
    </w:p>
    <w:p w14:paraId="15C38850" w14:textId="7B8CE4A5" w:rsidR="00A90570" w:rsidRPr="00A90570" w:rsidRDefault="00A90570" w:rsidP="00A90570">
      <w:pPr>
        <w:pStyle w:val="Paragrafoelenco"/>
        <w:numPr>
          <w:ilvl w:val="0"/>
          <w:numId w:val="2"/>
        </w:numPr>
        <w:spacing w:line="480" w:lineRule="auto"/>
        <w:jc w:val="both"/>
        <w:rPr>
          <w:sz w:val="26"/>
          <w:szCs w:val="26"/>
        </w:rPr>
      </w:pPr>
      <w:r w:rsidRPr="00A90570">
        <w:rPr>
          <w:sz w:val="26"/>
          <w:szCs w:val="26"/>
        </w:rPr>
        <w:t>Tirocinio______________________________________________</w:t>
      </w:r>
    </w:p>
    <w:p w14:paraId="25A695F4" w14:textId="2428047F" w:rsidR="00A90570" w:rsidRDefault="00A90570" w:rsidP="00A90570">
      <w:pPr>
        <w:pStyle w:val="Paragrafoelenco"/>
        <w:numPr>
          <w:ilvl w:val="0"/>
          <w:numId w:val="2"/>
        </w:numPr>
        <w:spacing w:line="480" w:lineRule="auto"/>
        <w:jc w:val="both"/>
      </w:pPr>
      <w:r w:rsidRPr="00A90570">
        <w:rPr>
          <w:sz w:val="26"/>
          <w:szCs w:val="26"/>
        </w:rPr>
        <w:t>Laboratorio____________________________________________</w:t>
      </w:r>
    </w:p>
    <w:p w14:paraId="7461B291" w14:textId="77777777" w:rsidR="00A90570" w:rsidRDefault="00A90570" w:rsidP="00A90570">
      <w:pPr>
        <w:spacing w:line="480" w:lineRule="auto"/>
        <w:jc w:val="both"/>
      </w:pPr>
    </w:p>
    <w:p w14:paraId="630C6759" w14:textId="77777777" w:rsidR="00A90570" w:rsidRDefault="00A90570" w:rsidP="00A90570">
      <w:pPr>
        <w:spacing w:line="480" w:lineRule="auto"/>
        <w:jc w:val="both"/>
      </w:pPr>
    </w:p>
    <w:p w14:paraId="20FC84EE" w14:textId="77777777" w:rsidR="00A90570" w:rsidRDefault="00A90570" w:rsidP="00A90570">
      <w:pPr>
        <w:spacing w:line="480" w:lineRule="auto"/>
        <w:jc w:val="both"/>
      </w:pPr>
      <w:r>
        <w:t>Genova, ___________________</w:t>
      </w:r>
    </w:p>
    <w:p w14:paraId="2889E396" w14:textId="77777777" w:rsidR="00A90570" w:rsidRDefault="00A90570" w:rsidP="00A90570">
      <w:pPr>
        <w:spacing w:line="480" w:lineRule="auto"/>
        <w:ind w:left="5529"/>
        <w:jc w:val="center"/>
      </w:pPr>
    </w:p>
    <w:p w14:paraId="7CC1745D" w14:textId="61CDA042" w:rsidR="00A90570" w:rsidRDefault="00A90570" w:rsidP="00A90570">
      <w:pPr>
        <w:spacing w:line="480" w:lineRule="auto"/>
        <w:ind w:left="5529"/>
        <w:jc w:val="center"/>
      </w:pPr>
      <w:r>
        <w:t>Il Responsabile/docente di riferimento</w:t>
      </w:r>
    </w:p>
    <w:p w14:paraId="249A1171" w14:textId="77777777" w:rsidR="00A90570" w:rsidRDefault="00A90570" w:rsidP="00A90570">
      <w:pPr>
        <w:spacing w:line="480" w:lineRule="auto"/>
        <w:ind w:left="5529"/>
        <w:jc w:val="center"/>
      </w:pPr>
      <w:r>
        <w:t>______________________</w:t>
      </w:r>
    </w:p>
    <w:p w14:paraId="793272CC" w14:textId="77777777" w:rsidR="00112DFD" w:rsidRPr="00A90570" w:rsidRDefault="00112DFD" w:rsidP="00A90570"/>
    <w:sectPr w:rsidR="00112DFD" w:rsidRPr="00A90570" w:rsidSect="00112D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608" w:right="1701" w:bottom="2245" w:left="1701" w:header="1134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F7AC1" w14:textId="77777777" w:rsidR="002E49F9" w:rsidRDefault="002E49F9" w:rsidP="003F5DF3">
      <w:r>
        <w:separator/>
      </w:r>
    </w:p>
  </w:endnote>
  <w:endnote w:type="continuationSeparator" w:id="0">
    <w:p w14:paraId="41A0684E" w14:textId="77777777" w:rsidR="002E49F9" w:rsidRDefault="002E49F9" w:rsidP="003F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67275A-055D-49C6-B7BE-9BFB6C7D19D6}"/>
    <w:embedBold r:id="rId2" w:fontKey="{1607F156-65F1-42DD-971E-B54D045CB6F4}"/>
    <w:embedItalic r:id="rId3" w:fontKey="{0A6BFB1E-6ACE-4AB3-A7DE-95208E0F0E4D}"/>
  </w:font>
  <w:font w:name="Roboto Slab">
    <w:charset w:val="00"/>
    <w:family w:val="auto"/>
    <w:pitch w:val="variable"/>
    <w:sig w:usb0="000004FF" w:usb1="8000405F" w:usb2="00000022" w:usb3="00000000" w:csb0="0000019F" w:csb1="00000000"/>
    <w:embedRegular r:id="rId4" w:fontKey="{2E7863A6-C1D6-436F-82DB-93C59E34D5DA}"/>
    <w:embedBold r:id="rId5" w:fontKey="{6D2A5D8E-17CC-45EA-BB58-104CE72EE0DF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6" w:fontKey="{F72A0E01-C80D-4875-97EF-B0E55B0C6368}"/>
    <w:embedItalic r:id="rId7" w:fontKey="{883DE59E-F706-4917-93ED-5AE7CC3E3E3D}"/>
  </w:font>
  <w:font w:name="Fira Sans Medium">
    <w:charset w:val="00"/>
    <w:family w:val="swiss"/>
    <w:pitch w:val="variable"/>
    <w:sig w:usb0="600002FF" w:usb1="00000001" w:usb2="00000000" w:usb3="00000000" w:csb0="0000019F" w:csb1="00000000"/>
    <w:embedRegular r:id="rId8" w:fontKey="{6B8014BF-9866-4CBC-ABEE-3D1003E5C7F1}"/>
  </w:font>
  <w:font w:name="Fira Sans SemiBold">
    <w:charset w:val="00"/>
    <w:family w:val="swiss"/>
    <w:pitch w:val="variable"/>
    <w:sig w:usb0="600002FF" w:usb1="00000001" w:usb2="00000000" w:usb3="00000000" w:csb0="0000019F" w:csb1="00000000"/>
    <w:embedRegular r:id="rId9" w:fontKey="{C2C16CF5-F920-4683-B61B-620F5511AE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03BFA44-ED23-46D1-B2DC-20D578760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346164034"/>
      <w:docPartObj>
        <w:docPartGallery w:val="Page Numbers (Bottom of Page)"/>
        <w:docPartUnique/>
      </w:docPartObj>
    </w:sdtPr>
    <w:sdtContent>
      <w:p w14:paraId="33AE91A0" w14:textId="77777777" w:rsidR="003F5DF3" w:rsidRDefault="003F5DF3" w:rsidP="003F5DF3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4B157CB1" w14:textId="77777777" w:rsidR="003F5DF3" w:rsidRDefault="003F5DF3" w:rsidP="003F5DF3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8960B" w14:textId="77777777" w:rsidR="001466D0" w:rsidRDefault="001466D0" w:rsidP="001466D0">
    <w:pPr>
      <w:pStyle w:val="Pidipagina"/>
      <w:pBdr>
        <w:bottom w:val="single" w:sz="6" w:space="1" w:color="auto"/>
      </w:pBdr>
      <w:rPr>
        <w:rFonts w:ascii="Fira Sans SemiBold" w:hAnsi="Fira Sans SemiBold"/>
        <w:sz w:val="16"/>
      </w:rPr>
    </w:pPr>
  </w:p>
  <w:p w14:paraId="3DF0DCDE" w14:textId="77777777" w:rsidR="00D95B1E" w:rsidRDefault="00D95B1E" w:rsidP="00D95B1E">
    <w:pPr>
      <w:pStyle w:val="Pidipagina"/>
      <w:rPr>
        <w:rFonts w:ascii="Fira Sans SemiBold" w:hAnsi="Fira Sans SemiBold"/>
        <w:sz w:val="16"/>
      </w:rPr>
    </w:pPr>
  </w:p>
  <w:p w14:paraId="5C560551" w14:textId="77777777" w:rsidR="00D95B1E" w:rsidRPr="00B31C78" w:rsidRDefault="00D95B1E" w:rsidP="00D95B1E">
    <w:pPr>
      <w:pStyle w:val="Pidipagina"/>
      <w:rPr>
        <w:rFonts w:ascii="Roboto Slab" w:hAnsi="Roboto Slab"/>
        <w:b/>
        <w:sz w:val="16"/>
      </w:rPr>
    </w:pPr>
    <w:r>
      <w:rPr>
        <w:rFonts w:ascii="Roboto Slab" w:hAnsi="Roboto Slab"/>
        <w:b/>
        <w:sz w:val="16"/>
      </w:rPr>
      <w:t>Dipartimento di Scienze della Formazione</w:t>
    </w:r>
  </w:p>
  <w:p w14:paraId="6B16D801" w14:textId="77777777" w:rsidR="00D95B1E" w:rsidRDefault="00D95B1E" w:rsidP="00D95B1E">
    <w:pPr>
      <w:pStyle w:val="Pidipagina"/>
      <w:jc w:val="both"/>
      <w:rPr>
        <w:sz w:val="16"/>
      </w:rPr>
    </w:pPr>
    <w:hyperlink r:id="rId1" w:history="1">
      <w:r w:rsidRPr="00D95B1E">
        <w:rPr>
          <w:rStyle w:val="Collegamentoipertestuale"/>
          <w:sz w:val="16"/>
        </w:rPr>
        <w:t>disfor.unige.it</w:t>
      </w:r>
    </w:hyperlink>
  </w:p>
  <w:p w14:paraId="66698790" w14:textId="77777777" w:rsidR="00D95B1E" w:rsidRDefault="00D95B1E" w:rsidP="00D95B1E">
    <w:pPr>
      <w:pStyle w:val="Pidipagina"/>
      <w:jc w:val="both"/>
      <w:rPr>
        <w:rStyle w:val="Collegamentoipertestuale"/>
        <w:color w:val="auto"/>
        <w:u w:val="none"/>
      </w:rPr>
    </w:pPr>
    <w:r>
      <w:rPr>
        <w:sz w:val="16"/>
      </w:rPr>
      <w:t>P. IVA 00754150100</w:t>
    </w:r>
  </w:p>
  <w:p w14:paraId="79827A0C" w14:textId="77777777" w:rsidR="00D95B1E" w:rsidRDefault="00D95B1E" w:rsidP="00D95B1E">
    <w:pPr>
      <w:pStyle w:val="Pidipagina"/>
      <w:rPr>
        <w:sz w:val="16"/>
      </w:rPr>
    </w:pPr>
  </w:p>
  <w:p w14:paraId="1D911D4A" w14:textId="77777777" w:rsidR="00D95B1E" w:rsidRDefault="00D95B1E" w:rsidP="00D95B1E">
    <w:pPr>
      <w:pStyle w:val="Pidipagina"/>
      <w:rPr>
        <w:sz w:val="16"/>
      </w:rPr>
    </w:pPr>
    <w:r w:rsidRPr="00D95B1E">
      <w:rPr>
        <w:sz w:val="16"/>
      </w:rPr>
      <w:t>+39 010 20953511</w:t>
    </w:r>
  </w:p>
  <w:p w14:paraId="631D6E55" w14:textId="77777777" w:rsidR="00D95B1E" w:rsidRDefault="00D95B1E" w:rsidP="00D95B1E">
    <w:pPr>
      <w:pStyle w:val="Pidipagina"/>
      <w:rPr>
        <w:sz w:val="16"/>
      </w:rPr>
    </w:pPr>
    <w:r>
      <w:rPr>
        <w:sz w:val="16"/>
      </w:rPr>
      <w:t>Corso Podestà A. 2, 16128 Genova</w:t>
    </w:r>
  </w:p>
  <w:p w14:paraId="7B1E9388" w14:textId="77777777" w:rsidR="003F5DF3" w:rsidRPr="001C3068" w:rsidRDefault="00D95B1E" w:rsidP="00D95B1E">
    <w:pPr>
      <w:pStyle w:val="Pidipagina"/>
      <w:rPr>
        <w:sz w:val="16"/>
      </w:rPr>
    </w:pPr>
    <w:hyperlink r:id="rId2" w:history="1">
      <w:r w:rsidRPr="00D95B1E">
        <w:rPr>
          <w:rStyle w:val="Collegamentoipertestuale"/>
          <w:sz w:val="16"/>
        </w:rPr>
        <w:t>disfor@unige.it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63162" w14:textId="77777777" w:rsidR="00545633" w:rsidRDefault="005456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F261A7" w14:textId="77777777" w:rsidR="002E49F9" w:rsidRDefault="002E49F9" w:rsidP="003F5DF3"/>
  </w:footnote>
  <w:footnote w:type="continuationSeparator" w:id="0">
    <w:p w14:paraId="7BCE98BE" w14:textId="77777777" w:rsidR="002E49F9" w:rsidRDefault="002E49F9" w:rsidP="003F5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C5DD6" w14:textId="77777777" w:rsidR="00545633" w:rsidRDefault="005456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81C1C" w14:textId="77777777" w:rsidR="001C3068" w:rsidRPr="003F5DF3" w:rsidRDefault="001466D0">
    <w:pPr>
      <w:pStyle w:val="Intestazione"/>
    </w:pPr>
    <w:r>
      <w:rPr>
        <w:noProof/>
      </w:rPr>
      <w:drawing>
        <wp:inline distT="0" distB="0" distL="0" distR="0" wp14:anchorId="2BDCFB27" wp14:editId="579BC7AE">
          <wp:extent cx="3121435" cy="504202"/>
          <wp:effectExtent l="0" t="0" r="3175" b="381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hi UniGe v1.1 RGB (1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2609" cy="509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048577" w14:textId="77777777" w:rsidR="00545633" w:rsidRDefault="005456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4E795E"/>
    <w:multiLevelType w:val="multilevel"/>
    <w:tmpl w:val="B8181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1449F1"/>
    <w:multiLevelType w:val="hybridMultilevel"/>
    <w:tmpl w:val="DA6275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153833">
    <w:abstractNumId w:val="0"/>
  </w:num>
  <w:num w:numId="2" w16cid:durableId="11526049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570"/>
    <w:rsid w:val="000117B9"/>
    <w:rsid w:val="00055269"/>
    <w:rsid w:val="00074127"/>
    <w:rsid w:val="00076247"/>
    <w:rsid w:val="000D10BF"/>
    <w:rsid w:val="000F3399"/>
    <w:rsid w:val="00112DFD"/>
    <w:rsid w:val="001466D0"/>
    <w:rsid w:val="001C3068"/>
    <w:rsid w:val="001D4D2B"/>
    <w:rsid w:val="00217D4D"/>
    <w:rsid w:val="002358C9"/>
    <w:rsid w:val="00250187"/>
    <w:rsid w:val="002510E5"/>
    <w:rsid w:val="002760A4"/>
    <w:rsid w:val="002839C5"/>
    <w:rsid w:val="00297444"/>
    <w:rsid w:val="002E49F9"/>
    <w:rsid w:val="003012A5"/>
    <w:rsid w:val="00326D04"/>
    <w:rsid w:val="0034460E"/>
    <w:rsid w:val="003F5DF3"/>
    <w:rsid w:val="00466A03"/>
    <w:rsid w:val="004F702B"/>
    <w:rsid w:val="00525F76"/>
    <w:rsid w:val="00545633"/>
    <w:rsid w:val="005649DC"/>
    <w:rsid w:val="00613FF7"/>
    <w:rsid w:val="0061777A"/>
    <w:rsid w:val="006235CB"/>
    <w:rsid w:val="0062710D"/>
    <w:rsid w:val="00673C01"/>
    <w:rsid w:val="0073782A"/>
    <w:rsid w:val="00851FA4"/>
    <w:rsid w:val="008A4AA8"/>
    <w:rsid w:val="008E26C2"/>
    <w:rsid w:val="008F61C6"/>
    <w:rsid w:val="00942837"/>
    <w:rsid w:val="009D318B"/>
    <w:rsid w:val="009E37E9"/>
    <w:rsid w:val="00A6146B"/>
    <w:rsid w:val="00A90570"/>
    <w:rsid w:val="00AE67B1"/>
    <w:rsid w:val="00B477B1"/>
    <w:rsid w:val="00BD3C01"/>
    <w:rsid w:val="00C573A1"/>
    <w:rsid w:val="00C77BC7"/>
    <w:rsid w:val="00CC775E"/>
    <w:rsid w:val="00CD4094"/>
    <w:rsid w:val="00D95B1E"/>
    <w:rsid w:val="00DB1FBC"/>
    <w:rsid w:val="00E60B26"/>
    <w:rsid w:val="00E864D5"/>
    <w:rsid w:val="00EB7A8F"/>
    <w:rsid w:val="00F61043"/>
    <w:rsid w:val="00FA52D3"/>
    <w:rsid w:val="00FA6034"/>
    <w:rsid w:val="00FB25EE"/>
    <w:rsid w:val="00FC2C79"/>
    <w:rsid w:val="00FD7F87"/>
    <w:rsid w:val="00FE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5DCE267"/>
  <w15:chartTrackingRefBased/>
  <w15:docId w15:val="{3145E183-B3B7-40F1-91D7-DE11A50D2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90570"/>
    <w:rPr>
      <w:rFonts w:ascii="Times New Roman" w:eastAsia="Times New Roman" w:hAnsi="Times New Roman" w:cs="Times New Roman"/>
      <w:lang w:eastAsia="it-IT" w:bidi="he-IL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525F76"/>
    <w:pPr>
      <w:keepNext/>
      <w:keepLines/>
      <w:spacing w:before="400" w:after="120"/>
      <w:outlineLvl w:val="0"/>
    </w:pPr>
    <w:rPr>
      <w:rFonts w:ascii="Roboto Slab" w:eastAsiaTheme="majorEastAsia" w:hAnsi="Roboto Slab" w:cstheme="majorBidi"/>
      <w:b/>
      <w:color w:val="000000"/>
      <w:sz w:val="44"/>
      <w:szCs w:val="44"/>
      <w:lang w:eastAsia="en-US" w:bidi="ar-SA"/>
    </w:rPr>
  </w:style>
  <w:style w:type="paragraph" w:styleId="Titolo2">
    <w:name w:val="heading 2"/>
    <w:basedOn w:val="Titolo1"/>
    <w:link w:val="Titolo2Carattere"/>
    <w:autoRedefine/>
    <w:uiPriority w:val="9"/>
    <w:unhideWhenUsed/>
    <w:qFormat/>
    <w:rsid w:val="00525F76"/>
    <w:pPr>
      <w:spacing w:before="40"/>
      <w:outlineLvl w:val="1"/>
    </w:pPr>
    <w:rPr>
      <w:b w:val="0"/>
      <w:color w:val="262626" w:themeColor="text1" w:themeTint="D9"/>
      <w:sz w:val="36"/>
      <w:szCs w:val="26"/>
    </w:rPr>
  </w:style>
  <w:style w:type="paragraph" w:styleId="Titolo3">
    <w:name w:val="heading 3"/>
    <w:basedOn w:val="Normale"/>
    <w:next w:val="Normale"/>
    <w:link w:val="Titolo3Carattere"/>
    <w:autoRedefine/>
    <w:uiPriority w:val="9"/>
    <w:unhideWhenUsed/>
    <w:qFormat/>
    <w:rsid w:val="0073782A"/>
    <w:pPr>
      <w:keepNext/>
      <w:keepLines/>
      <w:spacing w:before="40"/>
      <w:outlineLvl w:val="2"/>
    </w:pPr>
    <w:rPr>
      <w:rFonts w:ascii="Roboto Slab" w:eastAsiaTheme="majorEastAsia" w:hAnsi="Roboto Slab" w:cstheme="majorBidi"/>
      <w:color w:val="262626" w:themeColor="text1" w:themeTint="D9"/>
      <w:sz w:val="32"/>
      <w:lang w:eastAsia="en-US" w:bidi="ar-SA"/>
    </w:rPr>
  </w:style>
  <w:style w:type="paragraph" w:styleId="Titolo4">
    <w:name w:val="heading 4"/>
    <w:basedOn w:val="Normale"/>
    <w:next w:val="Normale"/>
    <w:link w:val="Titolo4Carattere"/>
    <w:autoRedefine/>
    <w:uiPriority w:val="9"/>
    <w:semiHidden/>
    <w:unhideWhenUsed/>
    <w:qFormat/>
    <w:rsid w:val="0073782A"/>
    <w:pPr>
      <w:keepNext/>
      <w:keepLines/>
      <w:spacing w:before="40"/>
      <w:outlineLvl w:val="3"/>
    </w:pPr>
    <w:rPr>
      <w:rFonts w:ascii="Roboto Slab" w:eastAsiaTheme="majorEastAsia" w:hAnsi="Roboto Slab" w:cstheme="majorBidi"/>
      <w:iCs/>
      <w:color w:val="262626" w:themeColor="text1" w:themeTint="D9"/>
      <w:lang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5DF3"/>
    <w:rPr>
      <w:rFonts w:eastAsiaTheme="minorHAnsi"/>
      <w:sz w:val="18"/>
      <w:szCs w:val="18"/>
      <w:lang w:eastAsia="en-US" w:bidi="ar-SA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5DF3"/>
    <w:rPr>
      <w:rFonts w:ascii="Times New Roman" w:hAnsi="Times New Roman" w:cs="Times New Roman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3F5DF3"/>
    <w:rPr>
      <w:rFonts w:ascii="Fira Sans" w:eastAsiaTheme="minorHAnsi" w:hAnsi="Fira Sans" w:cstheme="minorBidi"/>
      <w:sz w:val="20"/>
      <w:szCs w:val="20"/>
      <w:lang w:eastAsia="en-US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F5DF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3F5DF3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3F5DF3"/>
    <w:pPr>
      <w:tabs>
        <w:tab w:val="center" w:pos="4819"/>
        <w:tab w:val="right" w:pos="9638"/>
      </w:tabs>
    </w:pPr>
    <w:rPr>
      <w:rFonts w:ascii="Fira Sans" w:eastAsiaTheme="minorHAnsi" w:hAnsi="Fira Sans" w:cstheme="minorBidi"/>
      <w:sz w:val="20"/>
      <w:lang w:eastAsia="en-US" w:bidi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5DF3"/>
  </w:style>
  <w:style w:type="paragraph" w:styleId="Pidipagina">
    <w:name w:val="footer"/>
    <w:basedOn w:val="Normale"/>
    <w:link w:val="PidipaginaCarattere"/>
    <w:uiPriority w:val="99"/>
    <w:unhideWhenUsed/>
    <w:rsid w:val="003F5DF3"/>
    <w:pPr>
      <w:tabs>
        <w:tab w:val="center" w:pos="4819"/>
        <w:tab w:val="right" w:pos="9638"/>
      </w:tabs>
    </w:pPr>
    <w:rPr>
      <w:rFonts w:ascii="Fira Sans" w:eastAsiaTheme="minorHAnsi" w:hAnsi="Fira Sans" w:cstheme="minorBidi"/>
      <w:sz w:val="20"/>
      <w:lang w:eastAsia="en-US"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5DF3"/>
  </w:style>
  <w:style w:type="character" w:styleId="Numeropagina">
    <w:name w:val="page number"/>
    <w:basedOn w:val="Carpredefinitoparagrafo"/>
    <w:uiPriority w:val="99"/>
    <w:semiHidden/>
    <w:unhideWhenUsed/>
    <w:rsid w:val="003F5DF3"/>
  </w:style>
  <w:style w:type="paragraph" w:styleId="NormaleWeb">
    <w:name w:val="Normal (Web)"/>
    <w:basedOn w:val="Normale"/>
    <w:uiPriority w:val="99"/>
    <w:unhideWhenUsed/>
    <w:rsid w:val="00942837"/>
    <w:pPr>
      <w:spacing w:before="100" w:beforeAutospacing="1" w:after="100" w:afterAutospacing="1"/>
    </w:pPr>
    <w:rPr>
      <w:sz w:val="20"/>
      <w:lang w:bidi="ar-SA"/>
    </w:rPr>
  </w:style>
  <w:style w:type="character" w:styleId="Collegamentoipertestuale">
    <w:name w:val="Hyperlink"/>
    <w:basedOn w:val="Carpredefinitoparagrafo"/>
    <w:uiPriority w:val="99"/>
    <w:unhideWhenUsed/>
    <w:rsid w:val="001466D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66D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466D0"/>
    <w:rPr>
      <w:color w:val="954F72" w:themeColor="followedHyperlink"/>
      <w:u w:val="single"/>
    </w:rPr>
  </w:style>
  <w:style w:type="paragraph" w:styleId="Nessunaspaziatura">
    <w:name w:val="No Spacing"/>
    <w:basedOn w:val="Normale"/>
    <w:uiPriority w:val="1"/>
    <w:qFormat/>
    <w:rsid w:val="000117B9"/>
    <w:rPr>
      <w:rFonts w:ascii="Fira Sans" w:eastAsiaTheme="minorHAnsi" w:hAnsi="Fira Sans" w:cstheme="minorBidi"/>
      <w:color w:val="404040" w:themeColor="text1" w:themeTint="BF"/>
      <w:sz w:val="20"/>
      <w:lang w:eastAsia="en-US" w:bidi="ar-SA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5F76"/>
    <w:rPr>
      <w:rFonts w:ascii="Roboto Slab" w:eastAsiaTheme="majorEastAsia" w:hAnsi="Roboto Slab" w:cstheme="majorBidi"/>
      <w:b/>
      <w:color w:val="000000"/>
      <w:sz w:val="44"/>
      <w:szCs w:val="44"/>
    </w:rPr>
  </w:style>
  <w:style w:type="character" w:styleId="Enfasidelicata">
    <w:name w:val="Subtle Emphasis"/>
    <w:basedOn w:val="Carpredefinitoparagrafo"/>
    <w:uiPriority w:val="19"/>
    <w:qFormat/>
    <w:rsid w:val="000117B9"/>
    <w:rPr>
      <w:i/>
      <w:iCs/>
      <w:color w:val="404040" w:themeColor="text1" w:themeTint="BF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25F76"/>
    <w:rPr>
      <w:rFonts w:ascii="Roboto Slab" w:eastAsiaTheme="majorEastAsia" w:hAnsi="Roboto Slab" w:cstheme="majorBidi"/>
      <w:color w:val="262626" w:themeColor="text1" w:themeTint="D9"/>
      <w:sz w:val="3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3782A"/>
    <w:rPr>
      <w:rFonts w:ascii="Roboto Slab" w:eastAsiaTheme="majorEastAsia" w:hAnsi="Roboto Slab" w:cstheme="majorBidi"/>
      <w:color w:val="262626" w:themeColor="text1" w:themeTint="D9"/>
      <w:sz w:val="32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3782A"/>
    <w:rPr>
      <w:rFonts w:ascii="Roboto Slab" w:eastAsiaTheme="majorEastAsia" w:hAnsi="Roboto Slab" w:cstheme="majorBidi"/>
      <w:iCs/>
      <w:color w:val="262626" w:themeColor="text1" w:themeTint="D9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73782A"/>
    <w:pPr>
      <w:spacing w:before="200" w:after="160"/>
      <w:ind w:left="864" w:right="864"/>
      <w:jc w:val="center"/>
    </w:pPr>
    <w:rPr>
      <w:rFonts w:ascii="Fira Sans" w:eastAsiaTheme="minorHAnsi" w:hAnsi="Fira Sans" w:cstheme="minorBidi"/>
      <w:i/>
      <w:iCs/>
      <w:color w:val="262626" w:themeColor="text1" w:themeTint="D9"/>
      <w:sz w:val="20"/>
      <w:lang w:eastAsia="en-US" w:bidi="ar-SA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73782A"/>
    <w:rPr>
      <w:rFonts w:ascii="Fira Sans" w:hAnsi="Fira Sans"/>
      <w:i/>
      <w:iCs/>
      <w:color w:val="262626" w:themeColor="text1" w:themeTint="D9"/>
      <w:sz w:val="20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73782A"/>
    <w:pPr>
      <w:numPr>
        <w:ilvl w:val="1"/>
      </w:numPr>
      <w:spacing w:after="160"/>
    </w:pPr>
    <w:rPr>
      <w:rFonts w:ascii="Fira Sans Medium" w:eastAsiaTheme="minorEastAsia" w:hAnsi="Fira Sans Medium" w:cstheme="minorBidi"/>
      <w:color w:val="262626" w:themeColor="text1" w:themeTint="D9"/>
      <w:spacing w:val="15"/>
      <w:szCs w:val="22"/>
      <w:lang w:eastAsia="en-US" w:bidi="ar-SA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73782A"/>
    <w:rPr>
      <w:rFonts w:ascii="Fira Sans Medium" w:eastAsiaTheme="minorEastAsia" w:hAnsi="Fira Sans Medium"/>
      <w:color w:val="262626" w:themeColor="text1" w:themeTint="D9"/>
      <w:spacing w:val="15"/>
      <w:szCs w:val="22"/>
    </w:rPr>
  </w:style>
  <w:style w:type="character" w:styleId="Enfasicorsivo">
    <w:name w:val="Emphasis"/>
    <w:basedOn w:val="Carpredefinitoparagrafo"/>
    <w:uiPriority w:val="20"/>
    <w:qFormat/>
    <w:rsid w:val="00525F76"/>
    <w:rPr>
      <w:i/>
      <w:iCs/>
    </w:rPr>
  </w:style>
  <w:style w:type="paragraph" w:styleId="Paragrafoelenco">
    <w:name w:val="List Paragraph"/>
    <w:basedOn w:val="Normale"/>
    <w:uiPriority w:val="34"/>
    <w:qFormat/>
    <w:rsid w:val="00A90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8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sfor@unige.it" TargetMode="External"/><Relationship Id="rId1" Type="http://schemas.openxmlformats.org/officeDocument/2006/relationships/hyperlink" Target="disfor.unig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anluca\AppData\Local\Temp\75f3ee37-75f8-4d20-af5d-84818ec92f6a_kit_DISFOR%20(5).zip.f6a\kit_DISFOR\DISFOR_carta_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A09614-0D03-1342-8E29-7FFA50870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DISFOR_carta_intestata</Template>
  <TotalTime>5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Gianluca Cancilleri</cp:lastModifiedBy>
  <cp:revision>4</cp:revision>
  <dcterms:created xsi:type="dcterms:W3CDTF">2025-01-28T09:31:00Z</dcterms:created>
  <dcterms:modified xsi:type="dcterms:W3CDTF">2025-01-28T09:36:00Z</dcterms:modified>
</cp:coreProperties>
</file>